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B4672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57813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רשות החשמל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357813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כלכלה/ אגף מימון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96B15" w:rsidP="0083352A">
            <w:r>
              <w:rPr>
                <w:rFonts w:hint="cs"/>
                <w:rtl/>
              </w:rPr>
              <w:t>24</w:t>
            </w:r>
            <w:r w:rsidR="00357813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10</w:t>
            </w:r>
            <w:r w:rsidR="00357813">
              <w:rPr>
                <w:rFonts w:hint="cs"/>
                <w:rtl/>
              </w:rPr>
              <w:t>/20</w:t>
            </w:r>
            <w:r w:rsidR="0083352A">
              <w:rPr>
                <w:rFonts w:hint="cs"/>
                <w:rtl/>
              </w:rPr>
              <w:t>22</w:t>
            </w:r>
          </w:p>
        </w:tc>
      </w:tr>
    </w:tbl>
    <w:p w:rsidR="00332AFB" w:rsidRDefault="00BB4672" w:rsidP="00222867">
      <w:pPr>
        <w:rPr>
          <w:rtl/>
        </w:rPr>
      </w:pPr>
    </w:p>
    <w:p w:rsidR="00222867" w:rsidRDefault="00BB4672" w:rsidP="00222867">
      <w:pPr>
        <w:rPr>
          <w:rtl/>
        </w:rPr>
      </w:pPr>
    </w:p>
    <w:p w:rsidR="00222867" w:rsidRDefault="00BB4672" w:rsidP="00222867">
      <w:pPr>
        <w:rPr>
          <w:rtl/>
        </w:rPr>
      </w:pPr>
    </w:p>
    <w:p w:rsidR="00222867" w:rsidRDefault="00BB4672" w:rsidP="00222867">
      <w:pPr>
        <w:rPr>
          <w:rtl/>
        </w:rPr>
      </w:pPr>
    </w:p>
    <w:p w:rsidR="00222867" w:rsidRDefault="00BB4672" w:rsidP="00222867">
      <w:pPr>
        <w:rPr>
          <w:rtl/>
        </w:rPr>
      </w:pPr>
    </w:p>
    <w:p w:rsidR="00222867" w:rsidRDefault="00BB4672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B467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35781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357813">
        <w:rPr>
          <w:rFonts w:ascii="Arial" w:hAnsi="Arial"/>
          <w:b/>
          <w:sz w:val="28"/>
          <w:szCs w:val="28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BB4672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57813" w:rsidP="0035781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96B1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רכישת ציטוטי </w:t>
            </w:r>
            <w:proofErr w:type="spellStart"/>
            <w:r w:rsidRPr="00696B1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דלקים</w:t>
            </w:r>
            <w:proofErr w:type="spellEnd"/>
            <w:r w:rsidRPr="00696B15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בינ"ל מחברת </w:t>
            </w:r>
            <w:r w:rsidRPr="00696B15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PLATTS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467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467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467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467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35781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B467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357813" w:rsidTr="00222867">
        <w:tc>
          <w:tcPr>
            <w:tcW w:w="2698" w:type="dxa"/>
            <w:shd w:val="clear" w:color="auto" w:fill="E6E6E6"/>
            <w:hideMark/>
          </w:tcPr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357813" w:rsidRPr="0053500C" w:rsidRDefault="00357813" w:rsidP="00357813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870D83">
              <w:rPr>
                <w:rFonts w:ascii="Arial" w:hAnsi="Arial"/>
                <w:b/>
                <w:sz w:val="22"/>
                <w:szCs w:val="22"/>
              </w:rPr>
              <w:t xml:space="preserve">S&amp;G Global </w:t>
            </w:r>
            <w:proofErr w:type="spellStart"/>
            <w:r w:rsidRPr="00870D83">
              <w:rPr>
                <w:rFonts w:ascii="Arial" w:hAnsi="Arial"/>
                <w:b/>
                <w:sz w:val="22"/>
                <w:szCs w:val="22"/>
              </w:rPr>
              <w:t>Platts</w:t>
            </w:r>
            <w:proofErr w:type="spellEnd"/>
          </w:p>
        </w:tc>
      </w:tr>
      <w:tr w:rsidR="00357813" w:rsidTr="00222867">
        <w:tc>
          <w:tcPr>
            <w:tcW w:w="2698" w:type="dxa"/>
            <w:shd w:val="clear" w:color="auto" w:fill="E6E6E6"/>
            <w:hideMark/>
          </w:tcPr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357813" w:rsidRPr="00AF57E9" w:rsidRDefault="00357813" w:rsidP="0035781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357813" w:rsidTr="00222867">
        <w:tc>
          <w:tcPr>
            <w:tcW w:w="2698" w:type="dxa"/>
            <w:shd w:val="clear" w:color="auto" w:fill="E6E6E6"/>
            <w:hideMark/>
          </w:tcPr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357813" w:rsidRPr="00AF57E9" w:rsidRDefault="00357813" w:rsidP="0035781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FD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357813" w:rsidRPr="00AF57E9" w:rsidRDefault="00357813" w:rsidP="0035781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357813" w:rsidTr="00222867">
        <w:tc>
          <w:tcPr>
            <w:tcW w:w="2698" w:type="dxa"/>
            <w:shd w:val="clear" w:color="auto" w:fill="E6E6E6"/>
            <w:hideMark/>
          </w:tcPr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357813" w:rsidRPr="00870D83" w:rsidRDefault="00357813" w:rsidP="00870D83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870D83" w:rsidRPr="00870D83"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>000$ לשנת 202</w:t>
            </w:r>
            <w:r w:rsidR="00870D83" w:rsidRPr="00870D83">
              <w:rPr>
                <w:rFonts w:ascii="Arial" w:hAnsi="Arial" w:hint="cs"/>
                <w:b/>
                <w:sz w:val="22"/>
                <w:szCs w:val="22"/>
                <w:rtl/>
              </w:rPr>
              <w:t>3 ו כ 50000$ לשנת 2024</w:t>
            </w:r>
          </w:p>
        </w:tc>
      </w:tr>
      <w:tr w:rsidR="00357813" w:rsidTr="00222867">
        <w:tc>
          <w:tcPr>
            <w:tcW w:w="2698" w:type="dxa"/>
            <w:shd w:val="clear" w:color="auto" w:fill="E6E6E6"/>
            <w:hideMark/>
          </w:tcPr>
          <w:p w:rsidR="00357813" w:rsidRPr="00AF57E9" w:rsidRDefault="00357813" w:rsidP="0035781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357813" w:rsidRPr="00870D83" w:rsidRDefault="00357813" w:rsidP="00870D83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>25/11/202</w:t>
            </w:r>
            <w:r w:rsidR="00870D83" w:rsidRPr="00870D83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870D83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24/11/202</w:t>
            </w:r>
            <w:r w:rsidR="00870D83" w:rsidRPr="00870D83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Pr="00870D8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 </w:t>
            </w:r>
          </w:p>
        </w:tc>
      </w:tr>
    </w:tbl>
    <w:p w:rsidR="00222867" w:rsidRPr="00AF57E9" w:rsidRDefault="00BB467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B467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357813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</w:t>
      </w:r>
    </w:p>
    <w:p w:rsidR="00357813" w:rsidRDefault="00357813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לאחר חיפוש באינטרנט והתכתבות עם ספקים פוטנציאליים הובהר לנו כי על מנת לקבל שירות מהחברות הקיימות בשוק יש להתקשר בנוסף עם חב' </w:t>
      </w:r>
      <w:r>
        <w:rPr>
          <w:rFonts w:ascii="Arial" w:hAnsi="Arial"/>
          <w:b/>
          <w:sz w:val="22"/>
          <w:szCs w:val="22"/>
        </w:rPr>
        <w:t>plats</w:t>
      </w:r>
      <w:r>
        <w:rPr>
          <w:rFonts w:ascii="Arial" w:hAnsi="Arial" w:hint="cs"/>
          <w:b/>
          <w:sz w:val="22"/>
          <w:szCs w:val="22"/>
          <w:rtl/>
        </w:rPr>
        <w:t xml:space="preserve"> לצורך אספקת הנתונים. כלומר בכל התקשרות אחרת ישנו מתווך מגשר והיחידה שמספקת בפועל את השירות היא חברת  </w:t>
      </w:r>
      <w:r>
        <w:rPr>
          <w:rFonts w:ascii="Arial" w:hAnsi="Arial"/>
          <w:b/>
          <w:sz w:val="22"/>
          <w:szCs w:val="22"/>
        </w:rPr>
        <w:t>plats</w:t>
      </w:r>
      <w:r>
        <w:rPr>
          <w:rFonts w:ascii="Arial" w:hAnsi="Arial" w:hint="cs"/>
          <w:b/>
          <w:sz w:val="22"/>
          <w:szCs w:val="22"/>
          <w:rtl/>
        </w:rPr>
        <w:t xml:space="preserve"> .</w:t>
      </w:r>
    </w:p>
    <w:p w:rsidR="00357813" w:rsidRDefault="009B6B29" w:rsidP="00357813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357813">
        <w:rPr>
          <w:rFonts w:ascii="Arial" w:hAnsi="Arial" w:hint="cs"/>
          <w:b/>
          <w:sz w:val="22"/>
          <w:szCs w:val="22"/>
          <w:rtl/>
        </w:rPr>
        <w:t>ראה בתשובה לעיל</w:t>
      </w:r>
    </w:p>
    <w:p w:rsidR="00222867" w:rsidRPr="00AF57E9" w:rsidRDefault="00357813" w:rsidP="00357813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9B6B29"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9D53A3" w:rsidTr="009D53A3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53500C" w:rsidRDefault="009D53A3" w:rsidP="009D53A3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platts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חברה העוסקת באיסוף ואספקה של ציטוטי מחירי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במסחר הבינלאומי בעולם.</w:t>
            </w:r>
          </w:p>
        </w:tc>
      </w:tr>
      <w:tr w:rsidR="009D53A3" w:rsidTr="009D53A3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AF57E9" w:rsidRDefault="009D53A3" w:rsidP="009D53A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30999">
              <w:rPr>
                <w:rFonts w:ascii="Arial" w:hAnsi="Arial" w:hint="cs"/>
                <w:b/>
                <w:sz w:val="22"/>
                <w:szCs w:val="22"/>
                <w:rtl/>
              </w:rPr>
              <w:t>רשות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החשמל קבעה בהחלטות שקיבלה בעבר כי לצורך קביעת עלויות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מסוגים שונים (סולר, גז ועוד) הן לחברת החשמל לישראל והן ליחידות הייצור הפרטיות היא תסתמך על פרסומי ציטוטי </w:t>
            </w:r>
            <w:r>
              <w:rPr>
                <w:rFonts w:ascii="Arial" w:hAnsi="Arial" w:hint="cs"/>
                <w:b/>
                <w:sz w:val="22"/>
                <w:szCs w:val="22"/>
              </w:rPr>
              <w:t>P</w:t>
            </w:r>
            <w:r>
              <w:rPr>
                <w:rFonts w:ascii="Arial" w:hAnsi="Arial"/>
                <w:b/>
                <w:sz w:val="22"/>
                <w:szCs w:val="22"/>
              </w:rPr>
              <w:t>LATTS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וכן על מתודולוגיות החישוב של ה- </w:t>
            </w:r>
            <w:r>
              <w:rPr>
                <w:rFonts w:ascii="Arial" w:hAnsi="Arial" w:hint="cs"/>
                <w:b/>
                <w:sz w:val="22"/>
                <w:szCs w:val="22"/>
              </w:rPr>
              <w:t>P</w:t>
            </w:r>
            <w:r>
              <w:rPr>
                <w:rFonts w:ascii="Arial" w:hAnsi="Arial"/>
                <w:b/>
                <w:sz w:val="22"/>
                <w:szCs w:val="22"/>
              </w:rPr>
              <w:t>LATTS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יובהר כי יש אחידות בהסתמכות על ציטוטי החברה הזו גם במשרדי ממשלה אחרים שנאלצים לקבוע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תמחורי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שמשתנים מעת לעת לצורכי משקים שונים בישראל, כגון משרד האנרגיה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וכ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'. חשוב שתהיה אחידות בהחלטות הרשות, כך שלא תשונה צורת חישוב עלויות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על מנת ליצור וודאות ככל הניתן ליצרנים פרטיים ולחברת החשמל. החברות מקבלות רישיון ייצור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לתק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' ארוכה ולוקחים בחשבון את פרמטר עלויות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הדלקים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והציטוטים עליהם תסתמך הרשות. לאור האמור בנסיבות העניין, מדובר בספק יחיד.</w:t>
            </w:r>
          </w:p>
        </w:tc>
      </w:tr>
      <w:tr w:rsidR="009D53A3" w:rsidTr="009D53A3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53500C" w:rsidRDefault="009D53A3" w:rsidP="009D53A3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חשוב לציין מבדיקות שערכנו, חברות אחרות אשר מספקים את השירות של ציטוטי ה- </w:t>
            </w:r>
            <w:r>
              <w:rPr>
                <w:rFonts w:ascii="Arial" w:hAnsi="Arial" w:hint="cs"/>
                <w:b/>
                <w:sz w:val="22"/>
                <w:szCs w:val="22"/>
              </w:rPr>
              <w:t>PLATTS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עושים זאת דרך חברת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platts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כאשר הם מבה</w:t>
            </w:r>
            <w:r w:rsidR="00CA085A">
              <w:rPr>
                <w:rFonts w:ascii="Arial" w:hAnsi="Arial" w:hint="cs"/>
                <w:b/>
                <w:sz w:val="22"/>
                <w:szCs w:val="22"/>
                <w:rtl/>
              </w:rPr>
              <w:t>ירים במ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פ</w:t>
            </w:r>
            <w:r w:rsidR="00CA085A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bookmarkStart w:id="0" w:name="_GoBack"/>
            <w:bookmarkEnd w:id="0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רש שיש צורך להתקשר גם עם חברת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PLATTS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כדי לקבל שירות.</w:t>
            </w:r>
          </w:p>
        </w:tc>
      </w:tr>
      <w:tr w:rsidR="009D53A3" w:rsidTr="009D53A3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132344" w:rsidRDefault="009D53A3" w:rsidP="009D53A3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לאור כל האמור לעיל חברת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platts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הינה הספק היחיד שמספק את השירות הזה.</w:t>
            </w:r>
          </w:p>
        </w:tc>
      </w:tr>
    </w:tbl>
    <w:p w:rsidR="00222867" w:rsidRPr="00AF57E9" w:rsidRDefault="00BB467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B467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D53A3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53500C" w:rsidRDefault="009D53A3" w:rsidP="009D53A3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גבי זקן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53500C" w:rsidRDefault="009D53A3" w:rsidP="009D53A3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כלכלן בכיר/ אגף מימון רשות החשמל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3A3" w:rsidRPr="00AF57E9" w:rsidRDefault="008602EB" w:rsidP="009D53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גבי זקן</w:t>
            </w:r>
          </w:p>
        </w:tc>
      </w:tr>
      <w:tr w:rsidR="009D53A3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D53A3" w:rsidRPr="00AF57E9" w:rsidRDefault="009D53A3" w:rsidP="009D53A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D53A3" w:rsidRPr="00AF57E9" w:rsidRDefault="009D53A3" w:rsidP="009D53A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D53A3" w:rsidRPr="00AF57E9" w:rsidRDefault="009D53A3" w:rsidP="009D53A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BB4672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672" w:rsidRDefault="00BB4672">
      <w:r>
        <w:separator/>
      </w:r>
    </w:p>
  </w:endnote>
  <w:endnote w:type="continuationSeparator" w:id="0">
    <w:p w:rsidR="00BB4672" w:rsidRDefault="00BB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A085A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A085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B467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B4672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672" w:rsidRDefault="00BB4672">
      <w:r>
        <w:separator/>
      </w:r>
    </w:p>
  </w:footnote>
  <w:footnote w:type="continuationSeparator" w:id="0">
    <w:p w:rsidR="00BB4672" w:rsidRDefault="00BB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B467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B467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B467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B467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B467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B467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B4672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B12D8"/>
    <w:rsid w:val="00336CDD"/>
    <w:rsid w:val="00357813"/>
    <w:rsid w:val="00696B15"/>
    <w:rsid w:val="007548B0"/>
    <w:rsid w:val="0083352A"/>
    <w:rsid w:val="008602EB"/>
    <w:rsid w:val="00870D83"/>
    <w:rsid w:val="009B6B29"/>
    <w:rsid w:val="009D53A3"/>
    <w:rsid w:val="009F7FB7"/>
    <w:rsid w:val="00A878D4"/>
    <w:rsid w:val="00BB4672"/>
    <w:rsid w:val="00CA085A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7E2FA"/>
  <w15:docId w15:val="{438490AE-D94B-4C96-A84B-C7281F75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6FFA4A-CAD3-4585-B3F3-DAD1D177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455</Words>
  <Characters>2122</Characters>
  <Application>Microsoft Office Word</Application>
  <DocSecurity>0</DocSecurity>
  <Lines>235</Lines>
  <Paragraphs>198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אודליה ישראלי מלכה</cp:lastModifiedBy>
  <cp:revision>3</cp:revision>
  <dcterms:created xsi:type="dcterms:W3CDTF">2022-11-02T06:47:00Z</dcterms:created>
  <dcterms:modified xsi:type="dcterms:W3CDTF">2022-11-02T07:25:00Z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